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000"/>
        <w:gridCol w:w="4001"/>
      </w:tblGrid>
      <w:tr w:rsidR="00096FBE" w:rsidTr="00C85BBF">
        <w:trPr>
          <w:cantSplit/>
          <w:trHeight w:val="459"/>
        </w:trPr>
        <w:tc>
          <w:tcPr>
            <w:tcW w:w="4000" w:type="dxa"/>
          </w:tcPr>
          <w:p w:rsidR="00096FBE" w:rsidRDefault="00096FBE">
            <w:pPr>
              <w:pStyle w:val="Month"/>
            </w:pPr>
          </w:p>
        </w:tc>
        <w:tc>
          <w:tcPr>
            <w:tcW w:w="4001" w:type="dxa"/>
          </w:tcPr>
          <w:p w:rsidR="00096FBE" w:rsidRDefault="00096FBE">
            <w:pPr>
              <w:pStyle w:val="Year"/>
            </w:pPr>
          </w:p>
        </w:tc>
      </w:tr>
      <w:tr w:rsidR="00096FBE" w:rsidTr="00C85BBF">
        <w:trPr>
          <w:cantSplit/>
          <w:trHeight w:val="430"/>
        </w:trPr>
        <w:tc>
          <w:tcPr>
            <w:tcW w:w="4000" w:type="dxa"/>
          </w:tcPr>
          <w:p w:rsidR="00096FBE" w:rsidRDefault="00452C9A">
            <w:pPr>
              <w:pStyle w:val="Month"/>
            </w:pPr>
            <w:r>
              <w:t>September</w:t>
            </w:r>
          </w:p>
        </w:tc>
        <w:tc>
          <w:tcPr>
            <w:tcW w:w="4001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096FBE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 w:rsidP="00C85BBF">
            <w:pPr>
              <w:pStyle w:val="Date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4</w:t>
            </w:r>
            <w:r w:rsidR="00C85BB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</w:p>
          <w:p w:rsidR="00C85BBF" w:rsidRPr="00C85BBF" w:rsidRDefault="00C85BBF" w:rsidP="00C85BBF"/>
          <w:p w:rsidR="00C85BBF" w:rsidRPr="00C85BBF" w:rsidRDefault="00C85BBF" w:rsidP="00C85BBF"/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C85BBF">
            <w:pPr>
              <w:pStyle w:val="DateText"/>
              <w:rPr>
                <w:rFonts w:ascii="Tahoma" w:eastAsia="Times New Roman" w:hAnsi="Tahoma" w:cs="Tahoma"/>
                <w:color w:val="000000"/>
                <w:sz w:val="12"/>
                <w:szCs w:val="12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2"/>
              </w:rPr>
              <w:t xml:space="preserve">WRU Student Information System Training </w:t>
            </w:r>
          </w:p>
          <w:p w:rsidR="00C85BBF" w:rsidRDefault="0072441A">
            <w:pPr>
              <w:pStyle w:val="DateText"/>
            </w:pPr>
            <w:hyperlink r:id="rId7" w:history="1">
              <w:r w:rsidR="00C85BBF" w:rsidRPr="00C85BBF">
                <w:rPr>
                  <w:rStyle w:val="Hyperlink"/>
                  <w:rFonts w:ascii="Tahoma" w:eastAsia="Times New Roman" w:hAnsi="Tahoma" w:cs="Tahoma"/>
                  <w:sz w:val="12"/>
                  <w:szCs w:val="12"/>
                </w:rPr>
                <w:t>Baton Rouge RRC</w:t>
              </w:r>
            </w:hyperlink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12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Spacing"/>
      </w:pPr>
    </w:p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059"/>
      </w:tblGrid>
      <w:tr w:rsidR="00096FBE" w:rsidTr="00C85BBF">
        <w:trPr>
          <w:cantSplit/>
          <w:trHeight w:hRule="exact" w:val="382"/>
        </w:trPr>
        <w:tc>
          <w:tcPr>
            <w:tcW w:w="7059" w:type="dxa"/>
          </w:tcPr>
          <w:p w:rsidR="00096FBE" w:rsidRDefault="00096FBE">
            <w:pPr>
              <w:pStyle w:val="Notes"/>
            </w:pPr>
          </w:p>
        </w:tc>
      </w:tr>
    </w:tbl>
    <w:p w:rsidR="00096FBE" w:rsidRDefault="00096FBE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096FBE">
        <w:trPr>
          <w:cantSplit/>
        </w:trPr>
        <w:tc>
          <w:tcPr>
            <w:tcW w:w="4437" w:type="dxa"/>
          </w:tcPr>
          <w:p w:rsidR="00096FBE" w:rsidRDefault="00452C9A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096FBE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  <w:r w:rsidR="0072441A">
              <w:t xml:space="preserve">                                              </w:t>
            </w:r>
          </w:p>
          <w:p w:rsidR="0072441A" w:rsidRDefault="0072441A" w:rsidP="0072441A">
            <w:pPr>
              <w:pStyle w:val="DateText"/>
              <w:rPr>
                <w:rFonts w:ascii="Tahoma" w:eastAsia="Times New Roman" w:hAnsi="Tahoma" w:cs="Tahoma"/>
                <w:color w:val="000000"/>
                <w:sz w:val="12"/>
                <w:szCs w:val="12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2"/>
              </w:rPr>
              <w:t xml:space="preserve">WRU Student Information System Training </w:t>
            </w:r>
          </w:p>
          <w:p w:rsidR="0072441A" w:rsidRDefault="0072441A" w:rsidP="0072441A">
            <w:pPr>
              <w:pStyle w:val="DateText"/>
              <w:rPr>
                <w:rFonts w:ascii="Tahoma" w:eastAsia="Times New Roman" w:hAnsi="Tahoma" w:cs="Tahoma"/>
                <w:color w:val="000000"/>
                <w:sz w:val="12"/>
                <w:szCs w:val="12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2"/>
              </w:rPr>
              <w:t xml:space="preserve">WRU Student Information System Training </w:t>
            </w:r>
          </w:p>
          <w:p w:rsidR="0072441A" w:rsidRPr="0072441A" w:rsidRDefault="0072441A" w:rsidP="0072441A"/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72441A">
            <w:pPr>
              <w:pStyle w:val="DateText"/>
              <w:rPr>
                <w:rFonts w:ascii="Tahoma" w:hAnsi="Tahoma" w:cs="Tahoma"/>
                <w:sz w:val="12"/>
                <w:szCs w:val="12"/>
              </w:rPr>
            </w:pPr>
            <w:r w:rsidRPr="0072441A">
              <w:rPr>
                <w:rFonts w:ascii="Tahoma" w:hAnsi="Tahoma" w:cs="Tahoma"/>
                <w:sz w:val="12"/>
                <w:szCs w:val="12"/>
              </w:rPr>
              <w:t>Math, ANI-One?</w:t>
            </w:r>
          </w:p>
          <w:p w:rsidR="0072441A" w:rsidRPr="0072441A" w:rsidRDefault="0072441A">
            <w:pPr>
              <w:pStyle w:val="DateText"/>
              <w:rPr>
                <w:rFonts w:ascii="Tahoma" w:hAnsi="Tahoma" w:cs="Tahoma"/>
                <w:sz w:val="12"/>
                <w:szCs w:val="12"/>
              </w:rPr>
            </w:pPr>
            <w:hyperlink r:id="rId8" w:history="1">
              <w:r w:rsidRPr="0072441A">
                <w:rPr>
                  <w:rStyle w:val="Hyperlink"/>
                  <w:rFonts w:ascii="Tahoma" w:hAnsi="Tahoma" w:cs="Tahoma"/>
                  <w:sz w:val="12"/>
                  <w:szCs w:val="12"/>
                </w:rPr>
                <w:t>Monroe RRC</w:t>
              </w:r>
            </w:hyperlink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bookmarkStart w:id="0" w:name="_GoBack"/>
        <w:bookmarkEnd w:id="0"/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9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Spacing"/>
      </w:pPr>
    </w:p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50"/>
      </w:tblGrid>
      <w:tr w:rsidR="00096FBE" w:rsidTr="00C85BBF">
        <w:trPr>
          <w:cantSplit/>
          <w:trHeight w:hRule="exact" w:val="1146"/>
        </w:trPr>
        <w:tc>
          <w:tcPr>
            <w:tcW w:w="7250" w:type="dxa"/>
          </w:tcPr>
          <w:p w:rsidR="00096FBE" w:rsidRDefault="00096FBE">
            <w:pPr>
              <w:pStyle w:val="Notes"/>
            </w:pPr>
          </w:p>
        </w:tc>
      </w:tr>
    </w:tbl>
    <w:p w:rsidR="00096FBE" w:rsidRDefault="00096FBE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096FBE">
        <w:trPr>
          <w:cantSplit/>
        </w:trPr>
        <w:tc>
          <w:tcPr>
            <w:tcW w:w="4437" w:type="dxa"/>
          </w:tcPr>
          <w:p w:rsidR="00096FBE" w:rsidRDefault="00452C9A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096FBE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Spacing"/>
      </w:pPr>
    </w:p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6929"/>
      </w:tblGrid>
      <w:tr w:rsidR="00096FBE" w:rsidTr="00C85BBF">
        <w:trPr>
          <w:cantSplit/>
          <w:trHeight w:hRule="exact" w:val="1056"/>
        </w:trPr>
        <w:tc>
          <w:tcPr>
            <w:tcW w:w="6929" w:type="dxa"/>
          </w:tcPr>
          <w:p w:rsidR="00096FBE" w:rsidRDefault="00096FBE">
            <w:pPr>
              <w:pStyle w:val="Notes"/>
            </w:pPr>
          </w:p>
        </w:tc>
      </w:tr>
    </w:tbl>
    <w:p w:rsidR="00096FBE" w:rsidRDefault="00096FBE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096FBE">
        <w:trPr>
          <w:cantSplit/>
        </w:trPr>
        <w:tc>
          <w:tcPr>
            <w:tcW w:w="4437" w:type="dxa"/>
          </w:tcPr>
          <w:p w:rsidR="00096FBE" w:rsidRDefault="00452C9A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096FBE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11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096FBE">
        <w:trPr>
          <w:cantSplit/>
          <w:trHeight w:hRule="exact" w:val="1800"/>
        </w:trPr>
        <w:tc>
          <w:tcPr>
            <w:tcW w:w="7200" w:type="dxa"/>
          </w:tcPr>
          <w:p w:rsidR="00096FBE" w:rsidRDefault="00096FBE">
            <w:pPr>
              <w:pStyle w:val="Notes"/>
            </w:pPr>
          </w:p>
        </w:tc>
      </w:tr>
    </w:tbl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Pr="00C85BBF" w:rsidRDefault="00C85BBF" w:rsidP="00C85BBF">
      <w:pPr>
        <w:pStyle w:val="NoSpacing"/>
        <w:jc w:val="center"/>
        <w:rPr>
          <w:sz w:val="36"/>
          <w:szCs w:val="36"/>
        </w:rPr>
      </w:pPr>
      <w:r w:rsidRPr="00C85BBF">
        <w:rPr>
          <w:sz w:val="36"/>
          <w:szCs w:val="36"/>
        </w:rPr>
        <w:t>Coming Soon!</w:t>
      </w:r>
    </w:p>
    <w:p w:rsidR="00C85BBF" w:rsidRPr="00C85BBF" w:rsidRDefault="00C85BBF" w:rsidP="00C85BBF">
      <w:pPr>
        <w:pStyle w:val="NoSpacing"/>
        <w:jc w:val="center"/>
        <w:rPr>
          <w:sz w:val="36"/>
          <w:szCs w:val="36"/>
        </w:rPr>
      </w:pPr>
    </w:p>
    <w:p w:rsidR="00096FBE" w:rsidRPr="00C85BBF" w:rsidRDefault="00C85BBF" w:rsidP="00C85BBF">
      <w:pPr>
        <w:pStyle w:val="NoSpacing"/>
        <w:jc w:val="center"/>
        <w:rPr>
          <w:sz w:val="36"/>
          <w:szCs w:val="36"/>
        </w:rPr>
      </w:pPr>
      <w:r w:rsidRPr="00C85BBF">
        <w:rPr>
          <w:sz w:val="36"/>
          <w:szCs w:val="36"/>
        </w:rPr>
        <w:t xml:space="preserve">January – June </w:t>
      </w:r>
      <w:r>
        <w:rPr>
          <w:sz w:val="36"/>
          <w:szCs w:val="36"/>
        </w:rPr>
        <w:t>E</w:t>
      </w:r>
      <w:r w:rsidRPr="00C85BBF">
        <w:rPr>
          <w:sz w:val="36"/>
          <w:szCs w:val="36"/>
        </w:rPr>
        <w:t>vents</w:t>
      </w:r>
    </w:p>
    <w:sectPr w:rsidR="00096FBE" w:rsidRPr="00C85BBF">
      <w:headerReference w:type="default" r:id="rId9"/>
      <w:footerReference w:type="default" r:id="rId10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E55" w:rsidRDefault="00332E55">
      <w:pPr>
        <w:spacing w:after="0"/>
      </w:pPr>
      <w:r>
        <w:separator/>
      </w:r>
    </w:p>
  </w:endnote>
  <w:endnote w:type="continuationSeparator" w:id="0">
    <w:p w:rsidR="00332E55" w:rsidRDefault="00332E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FBE" w:rsidRDefault="00452C9A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5628465" id="Group 37" o:spid="_x0000_s1026" alt="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E55" w:rsidRDefault="00332E55">
      <w:pPr>
        <w:spacing w:after="0"/>
      </w:pPr>
      <w:r>
        <w:separator/>
      </w:r>
    </w:p>
  </w:footnote>
  <w:footnote w:type="continuationSeparator" w:id="0">
    <w:p w:rsidR="00332E55" w:rsidRDefault="00332E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BF" w:rsidRDefault="00C85BB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8745" distR="118745" simplePos="0" relativeHeight="251660288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auto"/>
                            </w:rPr>
                            <w:alias w:val="Title"/>
                            <w:tag w:val=""/>
                            <w:id w:val="197363164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C85BBF" w:rsidRPr="00C85BBF" w:rsidRDefault="00C85BBF" w:rsidP="00C85BBF">
                              <w:pPr>
                                <w:pStyle w:val="Header"/>
                                <w:shd w:val="clear" w:color="auto" w:fill="D3C1AF" w:themeFill="accent4" w:themeFillTint="66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caps/>
                                  <w:color w:val="auto"/>
                                </w:rPr>
                              </w:pPr>
                              <w:r w:rsidRPr="00C85BBF">
                                <w:rPr>
                                  <w:b/>
                                  <w:caps/>
                                  <w:color w:val="auto"/>
                                </w:rPr>
                                <w:t>WorkReady U Regional Resource Center (RRC)                                                                  Professional Development Calendar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619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2b385b [3204]" stroked="f" strokeweight="2pt">
              <v:textbox style="mso-fit-shape-to-text:t">
                <w:txbxContent>
                  <w:sdt>
                    <w:sdtPr>
                      <w:rPr>
                        <w:b/>
                        <w:caps/>
                        <w:color w:val="auto"/>
                      </w:rPr>
                      <w:alias w:val="Title"/>
                      <w:tag w:val=""/>
                      <w:id w:val="197363164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C85BBF" w:rsidRPr="00C85BBF" w:rsidRDefault="00C85BBF" w:rsidP="00C85BBF">
                        <w:pPr>
                          <w:pStyle w:val="Header"/>
                          <w:shd w:val="clear" w:color="auto" w:fill="D3C1AF" w:themeFill="accent4" w:themeFillTint="66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caps/>
                            <w:color w:val="auto"/>
                          </w:rPr>
                        </w:pPr>
                        <w:r w:rsidRPr="00C85BBF">
                          <w:rPr>
                            <w:b/>
                            <w:caps/>
                            <w:color w:val="auto"/>
                          </w:rPr>
                          <w:t>WorkReady U Regional Resource Center (RRC)                                                                  Professional Development Calendar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55"/>
    <w:rsid w:val="00096FBE"/>
    <w:rsid w:val="00332E55"/>
    <w:rsid w:val="00452C9A"/>
    <w:rsid w:val="0072441A"/>
    <w:rsid w:val="00C8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5FCBBF9-6DFD-4A94-B657-C621E359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2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2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2"/>
    <w:rPr>
      <w:sz w:val="22"/>
      <w:szCs w:val="22"/>
    </w:rPr>
  </w:style>
  <w:style w:type="paragraph" w:customStyle="1" w:styleId="Off-MonthDate">
    <w:name w:val="Off-Month Date"/>
    <w:basedOn w:val="Date"/>
    <w:uiPriority w:val="2"/>
    <w:qFormat/>
    <w:rPr>
      <w:color w:val="BEA388" w:themeColor="accent4" w:themeTint="99"/>
    </w:rPr>
  </w:style>
  <w:style w:type="paragraph" w:customStyle="1" w:styleId="DateText">
    <w:name w:val="Date Text"/>
    <w:basedOn w:val="Normal"/>
    <w:uiPriority w:val="2"/>
    <w:qFormat/>
    <w:pPr>
      <w:spacing w:before="40" w:after="40"/>
    </w:pPr>
    <w:rPr>
      <w:color w:val="624C36" w:themeColor="accent4" w:themeShade="BF"/>
      <w:sz w:val="15"/>
      <w:szCs w:val="15"/>
    </w:rPr>
  </w:style>
  <w:style w:type="paragraph" w:styleId="NoSpacing">
    <w:name w:val="No Spacing"/>
    <w:uiPriority w:val="99"/>
    <w:qFormat/>
    <w:pPr>
      <w:spacing w:after="0"/>
    </w:pPr>
    <w:rPr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3"/>
    <w:unhideWhenUsed/>
    <w:qFormat/>
    <w:pPr>
      <w:spacing w:after="0"/>
      <w:ind w:left="115" w:right="115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NoteHeadingChar">
    <w:name w:val="Note Heading Char"/>
    <w:basedOn w:val="DefaultParagraphFont"/>
    <w:link w:val="NoteHeading"/>
    <w:uiPriority w:val="3"/>
    <w:rPr>
      <w:rFonts w:asciiTheme="majorHAnsi" w:eastAsiaTheme="majorEastAsia" w:hAnsiTheme="majorHAnsi" w:cstheme="majorBidi"/>
      <w:sz w:val="32"/>
      <w:szCs w:val="32"/>
    </w:rPr>
  </w:style>
  <w:style w:type="paragraph" w:customStyle="1" w:styleId="Notes">
    <w:name w:val="Notes"/>
    <w:basedOn w:val="Normal"/>
    <w:uiPriority w:val="2"/>
    <w:qFormat/>
    <w:rPr>
      <w:color w:val="624C36" w:themeColor="accent4" w:themeShade="BF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85BBF"/>
    <w:rPr>
      <w:color w:val="3399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ctcs.edu/workready-u/professional-development/regional-centers-of-excellence/monroe-reg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ctcs.edu/workready-u/professional-development/regional-centers-of-excellence/baton-rouge-reg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ennefontenot.000\AppData\Roaming\Microsoft\Templates\2014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67A242E-F842-41D8-8AC5-264B42A2C3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 12-month calendar (Mon-Sun)</Template>
  <TotalTime>1000</TotalTime>
  <Pages>5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WorkReady U Regional Resource Center (RRC)                                                                  Professional Development Calendar</dc:title>
  <dc:subject/>
  <dc:creator>Adrienne Kay Fontenot</dc:creator>
  <cp:keywords/>
  <dc:description/>
  <cp:lastModifiedBy>Adrienne Kay Fontenot</cp:lastModifiedBy>
  <cp:revision>2</cp:revision>
  <dcterms:created xsi:type="dcterms:W3CDTF">2014-08-27T21:06:00Z</dcterms:created>
  <dcterms:modified xsi:type="dcterms:W3CDTF">2014-09-25T13:34:00Z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TC042425129991</vt:lpwstr>
  </property>
</Properties>
</file>